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58" w:rsidRDefault="00CC0E58">
      <w:pPr>
        <w:rPr>
          <w:lang w:eastAsia="cs-CZ"/>
        </w:rPr>
      </w:pPr>
      <w:r>
        <w:rPr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.5pt;margin-top:-27pt;width:756.85pt;height:812pt;z-index:251658240">
            <v:imagedata r:id="rId6" o:title=""/>
          </v:shape>
        </w:pict>
      </w: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>
      <w:pPr>
        <w:rPr>
          <w:lang w:eastAsia="cs-CZ"/>
        </w:rPr>
      </w:pPr>
    </w:p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/>
    <w:p w:rsidR="00CC0E58" w:rsidRDefault="00CC0E58">
      <w:pPr>
        <w:rPr>
          <w:sz w:val="72"/>
          <w:szCs w:val="72"/>
        </w:rPr>
      </w:pPr>
    </w:p>
    <w:p w:rsidR="00CC0E58" w:rsidRDefault="00CC0E58">
      <w:pPr>
        <w:rPr>
          <w:sz w:val="72"/>
          <w:szCs w:val="72"/>
        </w:rPr>
      </w:pPr>
    </w:p>
    <w:p w:rsidR="00CC0E58" w:rsidRDefault="00CC0E58">
      <w:pPr>
        <w:rPr>
          <w:sz w:val="72"/>
          <w:szCs w:val="72"/>
        </w:rPr>
      </w:pPr>
    </w:p>
    <w:p w:rsidR="00CC0E58" w:rsidRDefault="00CC0E58">
      <w:pPr>
        <w:rPr>
          <w:sz w:val="72"/>
          <w:szCs w:val="72"/>
        </w:rPr>
      </w:pPr>
    </w:p>
    <w:sectPr w:rsidR="00CC0E58" w:rsidSect="006478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E58" w:rsidRDefault="00CC0E58" w:rsidP="006478BC">
      <w:pPr>
        <w:spacing w:after="0" w:line="240" w:lineRule="auto"/>
      </w:pPr>
      <w:r>
        <w:separator/>
      </w:r>
    </w:p>
  </w:endnote>
  <w:endnote w:type="continuationSeparator" w:id="0">
    <w:p w:rsidR="00CC0E58" w:rsidRDefault="00CC0E58" w:rsidP="0064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58" w:rsidRDefault="00CC0E5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58" w:rsidRDefault="00CC0E5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58" w:rsidRDefault="00CC0E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E58" w:rsidRDefault="00CC0E58" w:rsidP="006478BC">
      <w:pPr>
        <w:spacing w:after="0" w:line="240" w:lineRule="auto"/>
      </w:pPr>
      <w:r>
        <w:separator/>
      </w:r>
    </w:p>
  </w:footnote>
  <w:footnote w:type="continuationSeparator" w:id="0">
    <w:p w:rsidR="00CC0E58" w:rsidRDefault="00CC0E58" w:rsidP="00647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58" w:rsidRDefault="00CC0E5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58" w:rsidRDefault="00CC0E5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E58" w:rsidRDefault="00CC0E5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78BC"/>
    <w:rsid w:val="001021F0"/>
    <w:rsid w:val="004A04CE"/>
    <w:rsid w:val="006478BC"/>
    <w:rsid w:val="006C209B"/>
    <w:rsid w:val="006F40E6"/>
    <w:rsid w:val="00766754"/>
    <w:rsid w:val="007667CB"/>
    <w:rsid w:val="007E3471"/>
    <w:rsid w:val="00844DE5"/>
    <w:rsid w:val="00AD0B0D"/>
    <w:rsid w:val="00B72FFD"/>
    <w:rsid w:val="00C30337"/>
    <w:rsid w:val="00CC0E58"/>
    <w:rsid w:val="00E26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0E6"/>
    <w:pPr>
      <w:spacing w:after="200" w:line="276" w:lineRule="auto"/>
    </w:pPr>
    <w:rPr>
      <w:noProof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7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78BC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47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478BC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semiHidden/>
    <w:rsid w:val="00647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478BC"/>
    <w:rPr>
      <w:rFonts w:cs="Times New Roman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5</Words>
  <Characters>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Marketka</dc:creator>
  <cp:keywords/>
  <dc:description/>
  <cp:lastModifiedBy>Aleš</cp:lastModifiedBy>
  <cp:revision>3</cp:revision>
  <cp:lastPrinted>2018-01-02T22:10:00Z</cp:lastPrinted>
  <dcterms:created xsi:type="dcterms:W3CDTF">2020-02-24T18:08:00Z</dcterms:created>
  <dcterms:modified xsi:type="dcterms:W3CDTF">2020-02-24T18:14:00Z</dcterms:modified>
</cp:coreProperties>
</file>